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76DBF" w14:textId="77777777" w:rsidR="005D45F5" w:rsidRPr="00F0546E" w:rsidRDefault="005D45F5" w:rsidP="005D45F5">
      <w:pPr>
        <w:jc w:val="both"/>
        <w:rPr>
          <w:b/>
          <w:szCs w:val="28"/>
        </w:rPr>
      </w:pPr>
    </w:p>
    <w:p w14:paraId="0E5BB8A1" w14:textId="77777777" w:rsidR="001C38DF" w:rsidRPr="00F0546E" w:rsidRDefault="001C38DF" w:rsidP="001C38DF">
      <w:pPr>
        <w:pStyle w:val="1"/>
        <w:pBdr>
          <w:bottom w:val="single" w:sz="4" w:space="13" w:color="D6DBDF"/>
        </w:pBdr>
        <w:spacing w:line="240" w:lineRule="atLeast"/>
        <w:ind w:firstLine="709"/>
        <w:rPr>
          <w:bCs/>
          <w:sz w:val="28"/>
          <w:szCs w:val="28"/>
        </w:rPr>
      </w:pPr>
    </w:p>
    <w:p w14:paraId="372A3378" w14:textId="4DD889D2" w:rsidR="001C38DF" w:rsidRPr="0020119F" w:rsidRDefault="005C7FD6" w:rsidP="0020119F">
      <w:pPr>
        <w:pStyle w:val="1"/>
        <w:pBdr>
          <w:bottom w:val="single" w:sz="4" w:space="13" w:color="D6DBDF"/>
        </w:pBdr>
        <w:spacing w:line="240" w:lineRule="atLeast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22</w:t>
      </w:r>
      <w:r w:rsidR="00CC1FAA">
        <w:rPr>
          <w:bCs/>
          <w:sz w:val="28"/>
          <w:szCs w:val="28"/>
        </w:rPr>
        <w:t xml:space="preserve"> апреля 2022 года состоится личный прием </w:t>
      </w:r>
      <w:r>
        <w:rPr>
          <w:bCs/>
          <w:sz w:val="28"/>
          <w:szCs w:val="28"/>
        </w:rPr>
        <w:t>граждан, эвакуированных в Российскую Федерацию с приграничных территорий по всем имеющимся проблемным вопросам</w:t>
      </w:r>
    </w:p>
    <w:p w14:paraId="76F1533A" w14:textId="43E67A1F" w:rsidR="008B4E0C" w:rsidRPr="00F0546E" w:rsidRDefault="008B4E0C" w:rsidP="002F05E6">
      <w:pPr>
        <w:widowControl w:val="0"/>
        <w:suppressAutoHyphens/>
        <w:ind w:firstLine="709"/>
        <w:jc w:val="center"/>
        <w:rPr>
          <w:b/>
          <w:szCs w:val="28"/>
        </w:rPr>
      </w:pPr>
    </w:p>
    <w:p w14:paraId="2C7D0FB1" w14:textId="13DB8D3F" w:rsidR="003D3E81" w:rsidRDefault="005C7FD6" w:rsidP="00CC1FAA">
      <w:pPr>
        <w:ind w:firstLine="709"/>
        <w:jc w:val="both"/>
        <w:rPr>
          <w:bCs/>
          <w:szCs w:val="28"/>
        </w:rPr>
      </w:pPr>
      <w:r>
        <w:rPr>
          <w:color w:val="000000"/>
          <w:szCs w:val="28"/>
          <w:shd w:val="clear" w:color="auto" w:fill="FFFFFF"/>
        </w:rPr>
        <w:t>22</w:t>
      </w:r>
      <w:r w:rsidR="003D3E81">
        <w:rPr>
          <w:color w:val="000000"/>
          <w:szCs w:val="28"/>
          <w:shd w:val="clear" w:color="auto" w:fill="FFFFFF"/>
        </w:rPr>
        <w:t xml:space="preserve"> </w:t>
      </w:r>
      <w:r w:rsidR="00CC1FAA">
        <w:rPr>
          <w:color w:val="000000"/>
          <w:szCs w:val="28"/>
          <w:shd w:val="clear" w:color="auto" w:fill="FFFFFF"/>
        </w:rPr>
        <w:t>апреля</w:t>
      </w:r>
      <w:r w:rsidR="003D3E81">
        <w:rPr>
          <w:color w:val="000000"/>
          <w:szCs w:val="28"/>
          <w:shd w:val="clear" w:color="auto" w:fill="FFFFFF"/>
        </w:rPr>
        <w:t xml:space="preserve"> 2022 года в период с 14 до 17 часов </w:t>
      </w:r>
      <w:r w:rsidR="00CC1FAA">
        <w:rPr>
          <w:color w:val="000000"/>
          <w:szCs w:val="28"/>
          <w:shd w:val="clear" w:color="auto" w:fill="FFFFFF"/>
        </w:rPr>
        <w:t xml:space="preserve">в прокуратуре города Кировска </w:t>
      </w:r>
      <w:r w:rsidR="00DB6717">
        <w:rPr>
          <w:bCs/>
          <w:szCs w:val="28"/>
        </w:rPr>
        <w:t>состоится личный прием граждан, эвакуированных в Российскую Федерацию с приграничных территорий по всем имеющимся проблемным вопросам</w:t>
      </w:r>
      <w:r w:rsidR="00CC1FAA">
        <w:rPr>
          <w:bCs/>
          <w:szCs w:val="28"/>
        </w:rPr>
        <w:t>.</w:t>
      </w:r>
    </w:p>
    <w:p w14:paraId="68C677A9" w14:textId="4AB67130" w:rsidR="006E11B8" w:rsidRPr="006E11B8" w:rsidRDefault="006E11B8" w:rsidP="006E11B8">
      <w:pPr>
        <w:jc w:val="both"/>
        <w:rPr>
          <w:bCs/>
          <w:szCs w:val="28"/>
        </w:rPr>
      </w:pPr>
      <w:r>
        <w:rPr>
          <w:bCs/>
          <w:szCs w:val="28"/>
          <w:lang w:val="en-US"/>
        </w:rPr>
        <w:tab/>
      </w:r>
      <w:r>
        <w:rPr>
          <w:bCs/>
          <w:szCs w:val="28"/>
        </w:rPr>
        <w:t>Запись на прием к прокурору города Кировска осуществляется по телефонам: 8 (815 31) 5-43-54; 4-40-71; 5-41-27; 5-42-08.</w:t>
      </w:r>
    </w:p>
    <w:p w14:paraId="7EC865A5" w14:textId="6273450E" w:rsidR="00817AAA" w:rsidRPr="00817AAA" w:rsidRDefault="00817AAA" w:rsidP="00CC1FAA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При себе необходимо иметь паспорт и с целью ограничения распространения </w:t>
      </w:r>
      <w:proofErr w:type="spellStart"/>
      <w:r>
        <w:rPr>
          <w:bCs/>
          <w:szCs w:val="28"/>
        </w:rPr>
        <w:t>короновирусной</w:t>
      </w:r>
      <w:proofErr w:type="spellEnd"/>
      <w:r>
        <w:rPr>
          <w:bCs/>
          <w:szCs w:val="28"/>
        </w:rPr>
        <w:t xml:space="preserve"> инфекции </w:t>
      </w:r>
      <w:r>
        <w:rPr>
          <w:bCs/>
          <w:szCs w:val="28"/>
          <w:lang w:val="en-US"/>
        </w:rPr>
        <w:t>COVID</w:t>
      </w:r>
      <w:r w:rsidRPr="00817AAA">
        <w:rPr>
          <w:bCs/>
          <w:szCs w:val="28"/>
        </w:rPr>
        <w:t xml:space="preserve"> -19 </w:t>
      </w:r>
      <w:r>
        <w:rPr>
          <w:bCs/>
          <w:szCs w:val="28"/>
        </w:rPr>
        <w:t>медицинскую маску</w:t>
      </w:r>
      <w:r w:rsidR="00CC2214">
        <w:rPr>
          <w:bCs/>
          <w:szCs w:val="28"/>
        </w:rPr>
        <w:t>, а также письменное обращение.</w:t>
      </w:r>
      <w:bookmarkStart w:id="0" w:name="_GoBack"/>
      <w:bookmarkEnd w:id="0"/>
    </w:p>
    <w:p w14:paraId="54431DC0" w14:textId="49466019" w:rsidR="00480876" w:rsidRPr="00817AAA" w:rsidRDefault="00480876" w:rsidP="00CC1FAA">
      <w:pPr>
        <w:ind w:firstLine="709"/>
        <w:jc w:val="both"/>
        <w:rPr>
          <w:rFonts w:ascii="Georgia" w:hAnsi="Georgia"/>
          <w:color w:val="000000"/>
          <w:sz w:val="27"/>
          <w:szCs w:val="27"/>
          <w:shd w:val="clear" w:color="auto" w:fill="FFFFFF"/>
        </w:rPr>
      </w:pPr>
    </w:p>
    <w:p w14:paraId="2BE17B05" w14:textId="043943CA" w:rsidR="00601401" w:rsidRPr="00601401" w:rsidRDefault="00601401" w:rsidP="00CC1FAA">
      <w:pPr>
        <w:ind w:firstLine="709"/>
        <w:jc w:val="both"/>
        <w:rPr>
          <w:rFonts w:ascii="Georgia" w:hAnsi="Georgia"/>
          <w:color w:val="000000"/>
          <w:sz w:val="27"/>
          <w:szCs w:val="27"/>
          <w:shd w:val="clear" w:color="auto" w:fill="FFFFFF"/>
        </w:rPr>
      </w:pPr>
    </w:p>
    <w:p w14:paraId="23EA4F1C" w14:textId="6EE9BDE2" w:rsidR="00601401" w:rsidRPr="00601401" w:rsidRDefault="00601401" w:rsidP="00CC1FAA">
      <w:pPr>
        <w:ind w:firstLine="709"/>
        <w:jc w:val="both"/>
        <w:rPr>
          <w:rFonts w:ascii="Georgia" w:hAnsi="Georgia"/>
          <w:color w:val="000000"/>
          <w:sz w:val="27"/>
          <w:szCs w:val="27"/>
          <w:shd w:val="clear" w:color="auto" w:fill="FFFFFF"/>
        </w:rPr>
      </w:pPr>
    </w:p>
    <w:p w14:paraId="182689B4" w14:textId="77777777" w:rsidR="00601401" w:rsidRPr="00601401" w:rsidRDefault="00601401" w:rsidP="00CC1FAA">
      <w:pPr>
        <w:ind w:firstLine="709"/>
        <w:jc w:val="both"/>
        <w:rPr>
          <w:rFonts w:ascii="Georgia" w:hAnsi="Georgia"/>
          <w:color w:val="000000"/>
          <w:sz w:val="27"/>
          <w:szCs w:val="27"/>
          <w:shd w:val="clear" w:color="auto" w:fill="FFFFFF"/>
        </w:rPr>
      </w:pPr>
    </w:p>
    <w:p w14:paraId="5201E1EF" w14:textId="23443DD7" w:rsidR="00480876" w:rsidRPr="00601401" w:rsidRDefault="00601401" w:rsidP="00601401">
      <w:pPr>
        <w:pStyle w:val="1"/>
        <w:pBdr>
          <w:bottom w:val="single" w:sz="4" w:space="13" w:color="D6DBDF"/>
        </w:pBdr>
        <w:spacing w:line="240" w:lineRule="atLeast"/>
        <w:ind w:firstLine="709"/>
        <w:rPr>
          <w:rFonts w:ascii="Georgia" w:hAnsi="Georgia"/>
          <w:color w:val="000000"/>
          <w:sz w:val="27"/>
          <w:szCs w:val="27"/>
          <w:shd w:val="clear" w:color="auto" w:fill="FFFFFF"/>
        </w:rPr>
      </w:pPr>
      <w:r>
        <w:rPr>
          <w:bCs/>
          <w:sz w:val="28"/>
          <w:szCs w:val="28"/>
        </w:rPr>
        <w:t>Прокуратура г</w:t>
      </w:r>
      <w:r w:rsidR="00817AAA">
        <w:rPr>
          <w:bCs/>
          <w:sz w:val="28"/>
          <w:szCs w:val="28"/>
        </w:rPr>
        <w:t>орода</w:t>
      </w:r>
      <w:r>
        <w:rPr>
          <w:bCs/>
          <w:sz w:val="28"/>
          <w:szCs w:val="28"/>
        </w:rPr>
        <w:t xml:space="preserve"> Кировска проведет «горячую линию» </w:t>
      </w:r>
      <w:r w:rsidR="006E11B8">
        <w:rPr>
          <w:bCs/>
          <w:sz w:val="28"/>
          <w:szCs w:val="28"/>
        </w:rPr>
        <w:t>для лиц, эвакуированных в Российскую Федерацию с приграничных территорий по всем имеющимся проблемным вопросам</w:t>
      </w:r>
    </w:p>
    <w:p w14:paraId="648AA941" w14:textId="45D71E4E" w:rsidR="00601401" w:rsidRPr="00601401" w:rsidRDefault="006E11B8" w:rsidP="00601401">
      <w:pPr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20</w:t>
      </w:r>
      <w:r w:rsidR="00601401" w:rsidRPr="00601401">
        <w:rPr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>апреля</w:t>
      </w:r>
      <w:r w:rsidR="00601401" w:rsidRPr="00601401">
        <w:rPr>
          <w:color w:val="000000"/>
          <w:szCs w:val="28"/>
          <w:shd w:val="clear" w:color="auto" w:fill="FFFFFF"/>
        </w:rPr>
        <w:t xml:space="preserve"> 2022 года в период с 14 до 17 часов прокуратура г. Кировска проведет «горячую линию» по телефон</w:t>
      </w:r>
      <w:r w:rsidR="000311B9">
        <w:rPr>
          <w:color w:val="000000"/>
          <w:szCs w:val="28"/>
          <w:shd w:val="clear" w:color="auto" w:fill="FFFFFF"/>
        </w:rPr>
        <w:t>ам:</w:t>
      </w:r>
      <w:r w:rsidR="00601401" w:rsidRPr="00601401">
        <w:rPr>
          <w:color w:val="000000"/>
          <w:szCs w:val="28"/>
          <w:shd w:val="clear" w:color="auto" w:fill="FFFFFF"/>
        </w:rPr>
        <w:t xml:space="preserve"> </w:t>
      </w:r>
      <w:r>
        <w:rPr>
          <w:bCs/>
          <w:szCs w:val="28"/>
        </w:rPr>
        <w:t>8 (815 31) 5-43-54; 4-40-71; 5-41-27; 5-42-08</w:t>
      </w:r>
      <w:r w:rsidR="000311B9">
        <w:rPr>
          <w:bCs/>
          <w:szCs w:val="28"/>
        </w:rPr>
        <w:t xml:space="preserve"> для</w:t>
      </w:r>
      <w:r w:rsidR="00601401" w:rsidRPr="00601401">
        <w:rPr>
          <w:color w:val="000000"/>
          <w:szCs w:val="28"/>
          <w:shd w:val="clear" w:color="auto" w:fill="FFFFFF"/>
        </w:rPr>
        <w:t xml:space="preserve"> </w:t>
      </w:r>
      <w:r w:rsidR="000311B9">
        <w:rPr>
          <w:bCs/>
          <w:szCs w:val="28"/>
        </w:rPr>
        <w:t>граждан, эвакуированных в Российскую Федерацию с приграничных территорий по всем имеющимся проблемным вопросам</w:t>
      </w:r>
      <w:r w:rsidR="00601401" w:rsidRPr="00601401">
        <w:rPr>
          <w:color w:val="000000"/>
          <w:szCs w:val="28"/>
          <w:shd w:val="clear" w:color="auto" w:fill="FFFFFF"/>
        </w:rPr>
        <w:t>.</w:t>
      </w:r>
    </w:p>
    <w:p w14:paraId="3B1C0372" w14:textId="24FB8C01" w:rsidR="003A0818" w:rsidRPr="00601401" w:rsidRDefault="00601401" w:rsidP="00601401">
      <w:pPr>
        <w:ind w:firstLine="709"/>
        <w:jc w:val="both"/>
        <w:rPr>
          <w:szCs w:val="28"/>
        </w:rPr>
      </w:pPr>
      <w:r w:rsidRPr="00601401">
        <w:rPr>
          <w:color w:val="000000"/>
          <w:szCs w:val="28"/>
          <w:shd w:val="clear" w:color="auto" w:fill="FFFFFF"/>
        </w:rPr>
        <w:t>На вопросы ответит помощник прокурора Мунгалов Константин Александрович</w:t>
      </w:r>
      <w:r w:rsidR="000311B9">
        <w:rPr>
          <w:color w:val="000000"/>
          <w:szCs w:val="28"/>
          <w:shd w:val="clear" w:color="auto" w:fill="FFFFFF"/>
        </w:rPr>
        <w:t>,</w:t>
      </w:r>
      <w:r w:rsidR="000311B9" w:rsidRPr="000311B9">
        <w:rPr>
          <w:color w:val="000000"/>
          <w:szCs w:val="28"/>
          <w:shd w:val="clear" w:color="auto" w:fill="FFFFFF"/>
        </w:rPr>
        <w:t xml:space="preserve"> </w:t>
      </w:r>
      <w:r w:rsidR="000311B9">
        <w:rPr>
          <w:color w:val="000000"/>
          <w:szCs w:val="28"/>
          <w:shd w:val="clear" w:color="auto" w:fill="FFFFFF"/>
        </w:rPr>
        <w:t>Соловьева Екатерина Владимировна, Федина Евгения Константиновн</w:t>
      </w:r>
      <w:r w:rsidR="000311B9">
        <w:rPr>
          <w:color w:val="000000"/>
          <w:szCs w:val="28"/>
          <w:shd w:val="clear" w:color="auto" w:fill="FFFFFF"/>
        </w:rPr>
        <w:t>а, заместитель прокурора города Кузьма Аркадьевич Савохин</w:t>
      </w:r>
      <w:r w:rsidR="00CC2214">
        <w:rPr>
          <w:color w:val="000000"/>
          <w:szCs w:val="28"/>
          <w:shd w:val="clear" w:color="auto" w:fill="FFFFFF"/>
        </w:rPr>
        <w:t xml:space="preserve"> и прокурор города Леденёв Артур </w:t>
      </w:r>
      <w:proofErr w:type="spellStart"/>
      <w:r w:rsidR="00CC2214">
        <w:rPr>
          <w:color w:val="000000"/>
          <w:szCs w:val="28"/>
          <w:shd w:val="clear" w:color="auto" w:fill="FFFFFF"/>
        </w:rPr>
        <w:t>Николавич</w:t>
      </w:r>
      <w:proofErr w:type="spellEnd"/>
      <w:r w:rsidR="00CC2214">
        <w:rPr>
          <w:color w:val="000000"/>
          <w:szCs w:val="28"/>
          <w:shd w:val="clear" w:color="auto" w:fill="FFFFFF"/>
        </w:rPr>
        <w:t>.</w:t>
      </w:r>
    </w:p>
    <w:sectPr w:rsidR="003A0818" w:rsidRPr="00601401" w:rsidSect="005776BB">
      <w:headerReference w:type="even" r:id="rId7"/>
      <w:headerReference w:type="default" r:id="rId8"/>
      <w:footerReference w:type="even" r:id="rId9"/>
      <w:pgSz w:w="11906" w:h="16838" w:code="9"/>
      <w:pgMar w:top="1134" w:right="567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ADC176" w14:textId="77777777" w:rsidR="004E1067" w:rsidRDefault="004E1067">
      <w:r>
        <w:separator/>
      </w:r>
    </w:p>
  </w:endnote>
  <w:endnote w:type="continuationSeparator" w:id="0">
    <w:p w14:paraId="7713E587" w14:textId="77777777" w:rsidR="004E1067" w:rsidRDefault="004E1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C6AE8" w14:textId="77777777" w:rsidR="00A97CAF" w:rsidRDefault="00A97CA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5BFE0F30" w14:textId="77777777" w:rsidR="00A97CAF" w:rsidRDefault="00A97CA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5A7E4" w14:textId="77777777" w:rsidR="004E1067" w:rsidRDefault="004E1067">
      <w:r>
        <w:separator/>
      </w:r>
    </w:p>
  </w:footnote>
  <w:footnote w:type="continuationSeparator" w:id="0">
    <w:p w14:paraId="24518667" w14:textId="77777777" w:rsidR="004E1067" w:rsidRDefault="004E1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9A617" w14:textId="77777777" w:rsidR="00A97CAF" w:rsidRDefault="00A97CAF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5195A8BB" w14:textId="77777777" w:rsidR="00A97CAF" w:rsidRDefault="00A97CA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BC6EB" w14:textId="77777777" w:rsidR="00A97CAF" w:rsidRDefault="00A97CAF">
    <w:pPr>
      <w:pStyle w:val="a8"/>
      <w:framePr w:wrap="around" w:vAnchor="text" w:hAnchor="margin" w:xAlign="center" w:y="1"/>
      <w:rPr>
        <w:rStyle w:val="a7"/>
      </w:rPr>
    </w:pPr>
  </w:p>
  <w:p w14:paraId="3D9B15FD" w14:textId="77777777" w:rsidR="00A97CAF" w:rsidRDefault="00A97CA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A0667"/>
    <w:multiLevelType w:val="hybridMultilevel"/>
    <w:tmpl w:val="C8F4D2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166190F"/>
    <w:multiLevelType w:val="multilevel"/>
    <w:tmpl w:val="0796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A66B0"/>
    <w:multiLevelType w:val="multilevel"/>
    <w:tmpl w:val="79424EAC"/>
    <w:lvl w:ilvl="0">
      <w:start w:val="10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1522"/>
        </w:tabs>
        <w:ind w:left="1522" w:hanging="1170"/>
      </w:pPr>
      <w:rPr>
        <w:rFonts w:cs="Times New Roman" w:hint="default"/>
      </w:rPr>
    </w:lvl>
    <w:lvl w:ilvl="2">
      <w:start w:val="99"/>
      <w:numFmt w:val="decimal"/>
      <w:lvlText w:val="%1.%2.%3"/>
      <w:lvlJc w:val="left"/>
      <w:pPr>
        <w:tabs>
          <w:tab w:val="num" w:pos="1874"/>
        </w:tabs>
        <w:ind w:left="1874" w:hanging="117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226"/>
        </w:tabs>
        <w:ind w:left="2226" w:hanging="117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78"/>
        </w:tabs>
        <w:ind w:left="2578" w:hanging="117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00"/>
        </w:tabs>
        <w:ind w:left="320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4"/>
        </w:tabs>
        <w:ind w:left="4264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76"/>
        </w:tabs>
        <w:ind w:left="4976" w:hanging="2160"/>
      </w:pPr>
      <w:rPr>
        <w:rFonts w:cs="Times New Roman" w:hint="default"/>
      </w:rPr>
    </w:lvl>
  </w:abstractNum>
  <w:abstractNum w:abstractNumId="3" w15:restartNumberingAfterBreak="0">
    <w:nsid w:val="25682D0E"/>
    <w:multiLevelType w:val="singleLevel"/>
    <w:tmpl w:val="3890374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</w:abstractNum>
  <w:abstractNum w:abstractNumId="4" w15:restartNumberingAfterBreak="0">
    <w:nsid w:val="2FD839D9"/>
    <w:multiLevelType w:val="multilevel"/>
    <w:tmpl w:val="DB027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531229"/>
    <w:multiLevelType w:val="multilevel"/>
    <w:tmpl w:val="A18A9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B82D5F"/>
    <w:multiLevelType w:val="singleLevel"/>
    <w:tmpl w:val="C186D12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</w:abstractNum>
  <w:abstractNum w:abstractNumId="7" w15:restartNumberingAfterBreak="0">
    <w:nsid w:val="7BC33D5D"/>
    <w:multiLevelType w:val="singleLevel"/>
    <w:tmpl w:val="A0986CA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C5F"/>
    <w:rsid w:val="00002664"/>
    <w:rsid w:val="000043C6"/>
    <w:rsid w:val="00004780"/>
    <w:rsid w:val="00006062"/>
    <w:rsid w:val="00010863"/>
    <w:rsid w:val="00010B60"/>
    <w:rsid w:val="0002617A"/>
    <w:rsid w:val="000270E6"/>
    <w:rsid w:val="000276E2"/>
    <w:rsid w:val="000311B9"/>
    <w:rsid w:val="0003618B"/>
    <w:rsid w:val="00036B8F"/>
    <w:rsid w:val="000404C3"/>
    <w:rsid w:val="00045D78"/>
    <w:rsid w:val="000470A5"/>
    <w:rsid w:val="0005719F"/>
    <w:rsid w:val="000603B5"/>
    <w:rsid w:val="00062DA8"/>
    <w:rsid w:val="00065300"/>
    <w:rsid w:val="00066E57"/>
    <w:rsid w:val="00070E13"/>
    <w:rsid w:val="000713EE"/>
    <w:rsid w:val="00072A08"/>
    <w:rsid w:val="00073FE9"/>
    <w:rsid w:val="00077EED"/>
    <w:rsid w:val="00086173"/>
    <w:rsid w:val="00086853"/>
    <w:rsid w:val="00087759"/>
    <w:rsid w:val="000921A3"/>
    <w:rsid w:val="00095F2D"/>
    <w:rsid w:val="00097697"/>
    <w:rsid w:val="00097C5F"/>
    <w:rsid w:val="000A14FB"/>
    <w:rsid w:val="000A2706"/>
    <w:rsid w:val="000A581D"/>
    <w:rsid w:val="000A6310"/>
    <w:rsid w:val="000A7692"/>
    <w:rsid w:val="000B0C4E"/>
    <w:rsid w:val="000B4B27"/>
    <w:rsid w:val="000B5DAA"/>
    <w:rsid w:val="000C5723"/>
    <w:rsid w:val="000D031E"/>
    <w:rsid w:val="000D573C"/>
    <w:rsid w:val="000E0CD2"/>
    <w:rsid w:val="000E142F"/>
    <w:rsid w:val="000E2545"/>
    <w:rsid w:val="000E49D1"/>
    <w:rsid w:val="000E56CC"/>
    <w:rsid w:val="000F2322"/>
    <w:rsid w:val="000F498C"/>
    <w:rsid w:val="000F7203"/>
    <w:rsid w:val="000F76E5"/>
    <w:rsid w:val="00103219"/>
    <w:rsid w:val="00105045"/>
    <w:rsid w:val="00111244"/>
    <w:rsid w:val="00113193"/>
    <w:rsid w:val="0011549D"/>
    <w:rsid w:val="00123E98"/>
    <w:rsid w:val="0012409A"/>
    <w:rsid w:val="00130CBD"/>
    <w:rsid w:val="00135774"/>
    <w:rsid w:val="00135C55"/>
    <w:rsid w:val="00136066"/>
    <w:rsid w:val="001408B6"/>
    <w:rsid w:val="00144E7F"/>
    <w:rsid w:val="00155CC1"/>
    <w:rsid w:val="00156E23"/>
    <w:rsid w:val="00161616"/>
    <w:rsid w:val="00162919"/>
    <w:rsid w:val="0016561C"/>
    <w:rsid w:val="00165675"/>
    <w:rsid w:val="00166074"/>
    <w:rsid w:val="00166D0D"/>
    <w:rsid w:val="00173883"/>
    <w:rsid w:val="00173A62"/>
    <w:rsid w:val="0018031A"/>
    <w:rsid w:val="00184F2F"/>
    <w:rsid w:val="00185656"/>
    <w:rsid w:val="00185792"/>
    <w:rsid w:val="00185AAF"/>
    <w:rsid w:val="0018651F"/>
    <w:rsid w:val="00191729"/>
    <w:rsid w:val="00191F9E"/>
    <w:rsid w:val="001930A9"/>
    <w:rsid w:val="001933E6"/>
    <w:rsid w:val="001949B9"/>
    <w:rsid w:val="001A0C1C"/>
    <w:rsid w:val="001A232B"/>
    <w:rsid w:val="001A4189"/>
    <w:rsid w:val="001A7F13"/>
    <w:rsid w:val="001B0B96"/>
    <w:rsid w:val="001B1A14"/>
    <w:rsid w:val="001B45DE"/>
    <w:rsid w:val="001C17D9"/>
    <w:rsid w:val="001C38DF"/>
    <w:rsid w:val="001C4642"/>
    <w:rsid w:val="001E1263"/>
    <w:rsid w:val="001E70D2"/>
    <w:rsid w:val="001E734D"/>
    <w:rsid w:val="001E7773"/>
    <w:rsid w:val="001E77EB"/>
    <w:rsid w:val="001F1B38"/>
    <w:rsid w:val="001F2AEC"/>
    <w:rsid w:val="001F4105"/>
    <w:rsid w:val="00200289"/>
    <w:rsid w:val="0020104C"/>
    <w:rsid w:val="0020119F"/>
    <w:rsid w:val="00204326"/>
    <w:rsid w:val="00205DE3"/>
    <w:rsid w:val="00206E8C"/>
    <w:rsid w:val="00211190"/>
    <w:rsid w:val="002132F8"/>
    <w:rsid w:val="0022121A"/>
    <w:rsid w:val="0022202A"/>
    <w:rsid w:val="00222BB9"/>
    <w:rsid w:val="0023041F"/>
    <w:rsid w:val="00232490"/>
    <w:rsid w:val="0023631A"/>
    <w:rsid w:val="0024484B"/>
    <w:rsid w:val="002458AF"/>
    <w:rsid w:val="00251CAB"/>
    <w:rsid w:val="002533B1"/>
    <w:rsid w:val="00256655"/>
    <w:rsid w:val="002577AB"/>
    <w:rsid w:val="00260C34"/>
    <w:rsid w:val="00261BBC"/>
    <w:rsid w:val="00262D3B"/>
    <w:rsid w:val="00267220"/>
    <w:rsid w:val="002675C6"/>
    <w:rsid w:val="00267D63"/>
    <w:rsid w:val="00270D96"/>
    <w:rsid w:val="0027154A"/>
    <w:rsid w:val="00273E4C"/>
    <w:rsid w:val="00274119"/>
    <w:rsid w:val="002749D0"/>
    <w:rsid w:val="00275C3D"/>
    <w:rsid w:val="0027675E"/>
    <w:rsid w:val="00276793"/>
    <w:rsid w:val="00276D54"/>
    <w:rsid w:val="00277870"/>
    <w:rsid w:val="00290F00"/>
    <w:rsid w:val="00293E29"/>
    <w:rsid w:val="00297D3B"/>
    <w:rsid w:val="002A33D0"/>
    <w:rsid w:val="002B28B9"/>
    <w:rsid w:val="002B37C9"/>
    <w:rsid w:val="002B55CB"/>
    <w:rsid w:val="002B6B7C"/>
    <w:rsid w:val="002C1BE3"/>
    <w:rsid w:val="002C4C23"/>
    <w:rsid w:val="002C5B1F"/>
    <w:rsid w:val="002C6111"/>
    <w:rsid w:val="002C6B17"/>
    <w:rsid w:val="002D25BD"/>
    <w:rsid w:val="002D736D"/>
    <w:rsid w:val="002D7B88"/>
    <w:rsid w:val="002E51FD"/>
    <w:rsid w:val="002F05E6"/>
    <w:rsid w:val="002F07D5"/>
    <w:rsid w:val="002F4853"/>
    <w:rsid w:val="002F5CAB"/>
    <w:rsid w:val="002F7999"/>
    <w:rsid w:val="0030045E"/>
    <w:rsid w:val="00301DD4"/>
    <w:rsid w:val="00301F87"/>
    <w:rsid w:val="0030450A"/>
    <w:rsid w:val="00306EE0"/>
    <w:rsid w:val="00307319"/>
    <w:rsid w:val="00314A49"/>
    <w:rsid w:val="00317622"/>
    <w:rsid w:val="00322503"/>
    <w:rsid w:val="00326FF4"/>
    <w:rsid w:val="00332925"/>
    <w:rsid w:val="00334E59"/>
    <w:rsid w:val="00336977"/>
    <w:rsid w:val="0034067E"/>
    <w:rsid w:val="00343974"/>
    <w:rsid w:val="003441E1"/>
    <w:rsid w:val="0035051E"/>
    <w:rsid w:val="003519C5"/>
    <w:rsid w:val="00352A53"/>
    <w:rsid w:val="00354A7B"/>
    <w:rsid w:val="00360624"/>
    <w:rsid w:val="0036288A"/>
    <w:rsid w:val="003651B8"/>
    <w:rsid w:val="00366523"/>
    <w:rsid w:val="00370090"/>
    <w:rsid w:val="003744ED"/>
    <w:rsid w:val="00377D4A"/>
    <w:rsid w:val="00385AA7"/>
    <w:rsid w:val="003904B8"/>
    <w:rsid w:val="00391461"/>
    <w:rsid w:val="0039163D"/>
    <w:rsid w:val="00393DAA"/>
    <w:rsid w:val="003A0818"/>
    <w:rsid w:val="003A149F"/>
    <w:rsid w:val="003B0A9E"/>
    <w:rsid w:val="003B0C77"/>
    <w:rsid w:val="003B6405"/>
    <w:rsid w:val="003C307A"/>
    <w:rsid w:val="003C49BF"/>
    <w:rsid w:val="003D2F77"/>
    <w:rsid w:val="003D3E81"/>
    <w:rsid w:val="003D5A19"/>
    <w:rsid w:val="003E388A"/>
    <w:rsid w:val="003F19C0"/>
    <w:rsid w:val="003F3516"/>
    <w:rsid w:val="003F4F5D"/>
    <w:rsid w:val="003F6AF9"/>
    <w:rsid w:val="0040355B"/>
    <w:rsid w:val="00404B38"/>
    <w:rsid w:val="00410D60"/>
    <w:rsid w:val="0041300E"/>
    <w:rsid w:val="00413805"/>
    <w:rsid w:val="0041408A"/>
    <w:rsid w:val="004150A3"/>
    <w:rsid w:val="004222C4"/>
    <w:rsid w:val="00422969"/>
    <w:rsid w:val="00423F34"/>
    <w:rsid w:val="0042426F"/>
    <w:rsid w:val="004252C4"/>
    <w:rsid w:val="004302F3"/>
    <w:rsid w:val="00433E1F"/>
    <w:rsid w:val="00437A54"/>
    <w:rsid w:val="00437B15"/>
    <w:rsid w:val="00437F82"/>
    <w:rsid w:val="00445BCC"/>
    <w:rsid w:val="004477FE"/>
    <w:rsid w:val="0045293A"/>
    <w:rsid w:val="00452D98"/>
    <w:rsid w:val="00454143"/>
    <w:rsid w:val="00457FB8"/>
    <w:rsid w:val="00460ECD"/>
    <w:rsid w:val="00467B7E"/>
    <w:rsid w:val="00471EA1"/>
    <w:rsid w:val="004729DB"/>
    <w:rsid w:val="00474801"/>
    <w:rsid w:val="00474902"/>
    <w:rsid w:val="004756AB"/>
    <w:rsid w:val="00476E74"/>
    <w:rsid w:val="00477B4C"/>
    <w:rsid w:val="00480876"/>
    <w:rsid w:val="004815F9"/>
    <w:rsid w:val="00481863"/>
    <w:rsid w:val="00481C80"/>
    <w:rsid w:val="00484C5F"/>
    <w:rsid w:val="00486963"/>
    <w:rsid w:val="00487929"/>
    <w:rsid w:val="004925B7"/>
    <w:rsid w:val="00492F89"/>
    <w:rsid w:val="00494A72"/>
    <w:rsid w:val="0049546D"/>
    <w:rsid w:val="00495E21"/>
    <w:rsid w:val="004960D2"/>
    <w:rsid w:val="004974FD"/>
    <w:rsid w:val="004A09B3"/>
    <w:rsid w:val="004B1024"/>
    <w:rsid w:val="004B2608"/>
    <w:rsid w:val="004B40D4"/>
    <w:rsid w:val="004B7A34"/>
    <w:rsid w:val="004B7CB8"/>
    <w:rsid w:val="004C190B"/>
    <w:rsid w:val="004D18FE"/>
    <w:rsid w:val="004D5AA3"/>
    <w:rsid w:val="004D7FB0"/>
    <w:rsid w:val="004E1067"/>
    <w:rsid w:val="004E1EC3"/>
    <w:rsid w:val="004E7805"/>
    <w:rsid w:val="004F01F7"/>
    <w:rsid w:val="004F1EAD"/>
    <w:rsid w:val="004F2468"/>
    <w:rsid w:val="00507720"/>
    <w:rsid w:val="00510A47"/>
    <w:rsid w:val="00510A90"/>
    <w:rsid w:val="005114FA"/>
    <w:rsid w:val="00511EF3"/>
    <w:rsid w:val="00516BAD"/>
    <w:rsid w:val="005175CD"/>
    <w:rsid w:val="005200A4"/>
    <w:rsid w:val="0052304C"/>
    <w:rsid w:val="005248D7"/>
    <w:rsid w:val="00525E45"/>
    <w:rsid w:val="00526DD2"/>
    <w:rsid w:val="00532B38"/>
    <w:rsid w:val="00533B79"/>
    <w:rsid w:val="00533D96"/>
    <w:rsid w:val="00533FD5"/>
    <w:rsid w:val="00533FF7"/>
    <w:rsid w:val="005340E2"/>
    <w:rsid w:val="00535030"/>
    <w:rsid w:val="00535387"/>
    <w:rsid w:val="00535D8C"/>
    <w:rsid w:val="005364BE"/>
    <w:rsid w:val="00540CBC"/>
    <w:rsid w:val="00543432"/>
    <w:rsid w:val="005447EE"/>
    <w:rsid w:val="005500B0"/>
    <w:rsid w:val="0055515E"/>
    <w:rsid w:val="00555339"/>
    <w:rsid w:val="005638CC"/>
    <w:rsid w:val="00574E99"/>
    <w:rsid w:val="005756DB"/>
    <w:rsid w:val="005776BB"/>
    <w:rsid w:val="0057780B"/>
    <w:rsid w:val="0058223C"/>
    <w:rsid w:val="0058279A"/>
    <w:rsid w:val="005970D8"/>
    <w:rsid w:val="005972BA"/>
    <w:rsid w:val="005A07F3"/>
    <w:rsid w:val="005A70E6"/>
    <w:rsid w:val="005B06B3"/>
    <w:rsid w:val="005B60AA"/>
    <w:rsid w:val="005C15D9"/>
    <w:rsid w:val="005C1DF6"/>
    <w:rsid w:val="005C7FD6"/>
    <w:rsid w:val="005D45F5"/>
    <w:rsid w:val="005E25EE"/>
    <w:rsid w:val="005E2D07"/>
    <w:rsid w:val="005E47FF"/>
    <w:rsid w:val="005F1D3A"/>
    <w:rsid w:val="005F423D"/>
    <w:rsid w:val="005F4C64"/>
    <w:rsid w:val="00601401"/>
    <w:rsid w:val="0060178B"/>
    <w:rsid w:val="00604BFC"/>
    <w:rsid w:val="0061655C"/>
    <w:rsid w:val="006220D0"/>
    <w:rsid w:val="006238CC"/>
    <w:rsid w:val="00632CDF"/>
    <w:rsid w:val="0063303B"/>
    <w:rsid w:val="0063591E"/>
    <w:rsid w:val="00635A34"/>
    <w:rsid w:val="00640247"/>
    <w:rsid w:val="006409EB"/>
    <w:rsid w:val="00640DB6"/>
    <w:rsid w:val="0064223D"/>
    <w:rsid w:val="006422DA"/>
    <w:rsid w:val="00645A67"/>
    <w:rsid w:val="0065565A"/>
    <w:rsid w:val="00662EB1"/>
    <w:rsid w:val="00662EE1"/>
    <w:rsid w:val="0066378F"/>
    <w:rsid w:val="00664AC6"/>
    <w:rsid w:val="00675F87"/>
    <w:rsid w:val="006763B6"/>
    <w:rsid w:val="006774C6"/>
    <w:rsid w:val="00682F62"/>
    <w:rsid w:val="0068546B"/>
    <w:rsid w:val="00691375"/>
    <w:rsid w:val="0069396C"/>
    <w:rsid w:val="00693D94"/>
    <w:rsid w:val="00696D58"/>
    <w:rsid w:val="006A0208"/>
    <w:rsid w:val="006A3CE7"/>
    <w:rsid w:val="006A6841"/>
    <w:rsid w:val="006B3495"/>
    <w:rsid w:val="006B48BB"/>
    <w:rsid w:val="006B4AB5"/>
    <w:rsid w:val="006B5B57"/>
    <w:rsid w:val="006B75E1"/>
    <w:rsid w:val="006C3445"/>
    <w:rsid w:val="006C3B87"/>
    <w:rsid w:val="006C451A"/>
    <w:rsid w:val="006C5103"/>
    <w:rsid w:val="006C5DA2"/>
    <w:rsid w:val="006D370D"/>
    <w:rsid w:val="006D6245"/>
    <w:rsid w:val="006E07BE"/>
    <w:rsid w:val="006E11B8"/>
    <w:rsid w:val="006E4F39"/>
    <w:rsid w:val="006E5910"/>
    <w:rsid w:val="006E5EF1"/>
    <w:rsid w:val="006E69FB"/>
    <w:rsid w:val="006F4DEF"/>
    <w:rsid w:val="006F7455"/>
    <w:rsid w:val="007034F2"/>
    <w:rsid w:val="00703AF0"/>
    <w:rsid w:val="00704BE0"/>
    <w:rsid w:val="00714529"/>
    <w:rsid w:val="0071518D"/>
    <w:rsid w:val="0072296B"/>
    <w:rsid w:val="00726D8A"/>
    <w:rsid w:val="00727950"/>
    <w:rsid w:val="00733F41"/>
    <w:rsid w:val="00736FBA"/>
    <w:rsid w:val="00737975"/>
    <w:rsid w:val="00740A9A"/>
    <w:rsid w:val="0074167A"/>
    <w:rsid w:val="007417D1"/>
    <w:rsid w:val="0074269A"/>
    <w:rsid w:val="00745AAE"/>
    <w:rsid w:val="00745F1B"/>
    <w:rsid w:val="007538A4"/>
    <w:rsid w:val="00766B74"/>
    <w:rsid w:val="00766C45"/>
    <w:rsid w:val="00773E97"/>
    <w:rsid w:val="0077415E"/>
    <w:rsid w:val="0077470E"/>
    <w:rsid w:val="00775DF9"/>
    <w:rsid w:val="0077676C"/>
    <w:rsid w:val="00777693"/>
    <w:rsid w:val="007839F6"/>
    <w:rsid w:val="007847EC"/>
    <w:rsid w:val="00785E60"/>
    <w:rsid w:val="007914C1"/>
    <w:rsid w:val="007936C6"/>
    <w:rsid w:val="00793E1E"/>
    <w:rsid w:val="007A5155"/>
    <w:rsid w:val="007A7B69"/>
    <w:rsid w:val="007B4C0C"/>
    <w:rsid w:val="007B5321"/>
    <w:rsid w:val="007B6D04"/>
    <w:rsid w:val="007B75CB"/>
    <w:rsid w:val="007C1065"/>
    <w:rsid w:val="007C6800"/>
    <w:rsid w:val="007D0471"/>
    <w:rsid w:val="007D183F"/>
    <w:rsid w:val="007D3ACF"/>
    <w:rsid w:val="007E19C1"/>
    <w:rsid w:val="007E5274"/>
    <w:rsid w:val="007E7379"/>
    <w:rsid w:val="007F0C06"/>
    <w:rsid w:val="007F4337"/>
    <w:rsid w:val="0080054D"/>
    <w:rsid w:val="0080580E"/>
    <w:rsid w:val="00807E81"/>
    <w:rsid w:val="00815E3B"/>
    <w:rsid w:val="00817AAA"/>
    <w:rsid w:val="00822C59"/>
    <w:rsid w:val="00822FD7"/>
    <w:rsid w:val="00827E93"/>
    <w:rsid w:val="008323E8"/>
    <w:rsid w:val="00834D4C"/>
    <w:rsid w:val="008360A6"/>
    <w:rsid w:val="00844632"/>
    <w:rsid w:val="008503A5"/>
    <w:rsid w:val="00853F5F"/>
    <w:rsid w:val="0085517C"/>
    <w:rsid w:val="00861ED4"/>
    <w:rsid w:val="00865BB2"/>
    <w:rsid w:val="0086669E"/>
    <w:rsid w:val="00867BEE"/>
    <w:rsid w:val="00870437"/>
    <w:rsid w:val="008803F0"/>
    <w:rsid w:val="00881987"/>
    <w:rsid w:val="00886910"/>
    <w:rsid w:val="00886942"/>
    <w:rsid w:val="008871E5"/>
    <w:rsid w:val="00887647"/>
    <w:rsid w:val="0089194D"/>
    <w:rsid w:val="00894E7C"/>
    <w:rsid w:val="008A06E6"/>
    <w:rsid w:val="008A3D7E"/>
    <w:rsid w:val="008A5C2E"/>
    <w:rsid w:val="008B4E0C"/>
    <w:rsid w:val="008B519A"/>
    <w:rsid w:val="008B5BA7"/>
    <w:rsid w:val="008B7892"/>
    <w:rsid w:val="008C0965"/>
    <w:rsid w:val="008C28DF"/>
    <w:rsid w:val="008C6768"/>
    <w:rsid w:val="008E4888"/>
    <w:rsid w:val="008E5EE9"/>
    <w:rsid w:val="008E77CB"/>
    <w:rsid w:val="008F61D9"/>
    <w:rsid w:val="00901EF4"/>
    <w:rsid w:val="00904F05"/>
    <w:rsid w:val="009144D7"/>
    <w:rsid w:val="00914B0B"/>
    <w:rsid w:val="00916B2F"/>
    <w:rsid w:val="0092383F"/>
    <w:rsid w:val="00924C95"/>
    <w:rsid w:val="00926EB6"/>
    <w:rsid w:val="0092752B"/>
    <w:rsid w:val="00930B64"/>
    <w:rsid w:val="00930E60"/>
    <w:rsid w:val="009322D3"/>
    <w:rsid w:val="00932BB2"/>
    <w:rsid w:val="00933462"/>
    <w:rsid w:val="009338DC"/>
    <w:rsid w:val="00935D33"/>
    <w:rsid w:val="00936F71"/>
    <w:rsid w:val="00942197"/>
    <w:rsid w:val="00943AE9"/>
    <w:rsid w:val="00946558"/>
    <w:rsid w:val="009512B9"/>
    <w:rsid w:val="00951712"/>
    <w:rsid w:val="00951973"/>
    <w:rsid w:val="00967AEE"/>
    <w:rsid w:val="00970A4A"/>
    <w:rsid w:val="00971D74"/>
    <w:rsid w:val="00980E46"/>
    <w:rsid w:val="00984663"/>
    <w:rsid w:val="00984BB7"/>
    <w:rsid w:val="00991729"/>
    <w:rsid w:val="00992B25"/>
    <w:rsid w:val="0099787B"/>
    <w:rsid w:val="009978C1"/>
    <w:rsid w:val="009A2A93"/>
    <w:rsid w:val="009A51D7"/>
    <w:rsid w:val="009A6A92"/>
    <w:rsid w:val="009B598F"/>
    <w:rsid w:val="009C30A0"/>
    <w:rsid w:val="009C7374"/>
    <w:rsid w:val="009D0529"/>
    <w:rsid w:val="009D3C58"/>
    <w:rsid w:val="009D65EA"/>
    <w:rsid w:val="009D7189"/>
    <w:rsid w:val="009E1803"/>
    <w:rsid w:val="009E1E8A"/>
    <w:rsid w:val="009E267B"/>
    <w:rsid w:val="009E3B17"/>
    <w:rsid w:val="009F165D"/>
    <w:rsid w:val="009F25BE"/>
    <w:rsid w:val="009F603E"/>
    <w:rsid w:val="009F6AC3"/>
    <w:rsid w:val="00A012B6"/>
    <w:rsid w:val="00A06C8C"/>
    <w:rsid w:val="00A11B9F"/>
    <w:rsid w:val="00A11CCF"/>
    <w:rsid w:val="00A14A9E"/>
    <w:rsid w:val="00A21336"/>
    <w:rsid w:val="00A2170C"/>
    <w:rsid w:val="00A2511D"/>
    <w:rsid w:val="00A27561"/>
    <w:rsid w:val="00A328B2"/>
    <w:rsid w:val="00A3599C"/>
    <w:rsid w:val="00A37396"/>
    <w:rsid w:val="00A4515C"/>
    <w:rsid w:val="00A47459"/>
    <w:rsid w:val="00A5188A"/>
    <w:rsid w:val="00A529BA"/>
    <w:rsid w:val="00A5709D"/>
    <w:rsid w:val="00A634E7"/>
    <w:rsid w:val="00A70AD6"/>
    <w:rsid w:val="00A71420"/>
    <w:rsid w:val="00A72233"/>
    <w:rsid w:val="00A760D7"/>
    <w:rsid w:val="00A76D88"/>
    <w:rsid w:val="00A81B75"/>
    <w:rsid w:val="00A83722"/>
    <w:rsid w:val="00A83AAB"/>
    <w:rsid w:val="00A854D5"/>
    <w:rsid w:val="00A925B4"/>
    <w:rsid w:val="00A92C4C"/>
    <w:rsid w:val="00A97CAF"/>
    <w:rsid w:val="00AA07F5"/>
    <w:rsid w:val="00AA21B7"/>
    <w:rsid w:val="00AA4F6A"/>
    <w:rsid w:val="00AA5073"/>
    <w:rsid w:val="00AA5984"/>
    <w:rsid w:val="00AA6DCE"/>
    <w:rsid w:val="00AB083E"/>
    <w:rsid w:val="00AB20FF"/>
    <w:rsid w:val="00AB4176"/>
    <w:rsid w:val="00AC26FA"/>
    <w:rsid w:val="00AD24CF"/>
    <w:rsid w:val="00AE1D7B"/>
    <w:rsid w:val="00AE345F"/>
    <w:rsid w:val="00B03930"/>
    <w:rsid w:val="00B059D8"/>
    <w:rsid w:val="00B06EC7"/>
    <w:rsid w:val="00B079B6"/>
    <w:rsid w:val="00B1290A"/>
    <w:rsid w:val="00B12A3E"/>
    <w:rsid w:val="00B1421B"/>
    <w:rsid w:val="00B160AB"/>
    <w:rsid w:val="00B17628"/>
    <w:rsid w:val="00B200EB"/>
    <w:rsid w:val="00B23D06"/>
    <w:rsid w:val="00B24634"/>
    <w:rsid w:val="00B27EB3"/>
    <w:rsid w:val="00B32D88"/>
    <w:rsid w:val="00B40CB9"/>
    <w:rsid w:val="00B43C82"/>
    <w:rsid w:val="00B441BC"/>
    <w:rsid w:val="00B54191"/>
    <w:rsid w:val="00B56A8F"/>
    <w:rsid w:val="00B60B62"/>
    <w:rsid w:val="00B66FA2"/>
    <w:rsid w:val="00B67157"/>
    <w:rsid w:val="00B72A38"/>
    <w:rsid w:val="00B73BA5"/>
    <w:rsid w:val="00B76201"/>
    <w:rsid w:val="00B83DBB"/>
    <w:rsid w:val="00B849B0"/>
    <w:rsid w:val="00B8513B"/>
    <w:rsid w:val="00B8584C"/>
    <w:rsid w:val="00B91EA9"/>
    <w:rsid w:val="00B92ABA"/>
    <w:rsid w:val="00B94177"/>
    <w:rsid w:val="00B94A81"/>
    <w:rsid w:val="00BA00AB"/>
    <w:rsid w:val="00BA24AA"/>
    <w:rsid w:val="00BA402F"/>
    <w:rsid w:val="00BB2AEB"/>
    <w:rsid w:val="00BC477F"/>
    <w:rsid w:val="00BD378C"/>
    <w:rsid w:val="00BD6352"/>
    <w:rsid w:val="00BD6B15"/>
    <w:rsid w:val="00BE0440"/>
    <w:rsid w:val="00BE0B77"/>
    <w:rsid w:val="00BE1B4D"/>
    <w:rsid w:val="00BE1BAD"/>
    <w:rsid w:val="00BE2694"/>
    <w:rsid w:val="00BE6272"/>
    <w:rsid w:val="00BE7115"/>
    <w:rsid w:val="00BF04EC"/>
    <w:rsid w:val="00BF15B1"/>
    <w:rsid w:val="00BF301D"/>
    <w:rsid w:val="00BF4EB6"/>
    <w:rsid w:val="00C009B8"/>
    <w:rsid w:val="00C00AB2"/>
    <w:rsid w:val="00C052D8"/>
    <w:rsid w:val="00C10A1B"/>
    <w:rsid w:val="00C112AC"/>
    <w:rsid w:val="00C11BB0"/>
    <w:rsid w:val="00C12044"/>
    <w:rsid w:val="00C1520B"/>
    <w:rsid w:val="00C22397"/>
    <w:rsid w:val="00C23C1F"/>
    <w:rsid w:val="00C25461"/>
    <w:rsid w:val="00C25B42"/>
    <w:rsid w:val="00C267B4"/>
    <w:rsid w:val="00C318CE"/>
    <w:rsid w:val="00C32AFB"/>
    <w:rsid w:val="00C3492F"/>
    <w:rsid w:val="00C34B36"/>
    <w:rsid w:val="00C351FF"/>
    <w:rsid w:val="00C35887"/>
    <w:rsid w:val="00C376F0"/>
    <w:rsid w:val="00C41FE0"/>
    <w:rsid w:val="00C43C8D"/>
    <w:rsid w:val="00C44C31"/>
    <w:rsid w:val="00C46C39"/>
    <w:rsid w:val="00C47D02"/>
    <w:rsid w:val="00C51653"/>
    <w:rsid w:val="00C548D6"/>
    <w:rsid w:val="00C551E9"/>
    <w:rsid w:val="00C573A9"/>
    <w:rsid w:val="00C607B1"/>
    <w:rsid w:val="00C63902"/>
    <w:rsid w:val="00C6512C"/>
    <w:rsid w:val="00C663C1"/>
    <w:rsid w:val="00C67EDE"/>
    <w:rsid w:val="00C702A0"/>
    <w:rsid w:val="00C748AF"/>
    <w:rsid w:val="00C83A48"/>
    <w:rsid w:val="00C84EFA"/>
    <w:rsid w:val="00C932F7"/>
    <w:rsid w:val="00C966E1"/>
    <w:rsid w:val="00CA2923"/>
    <w:rsid w:val="00CA331E"/>
    <w:rsid w:val="00CB24DB"/>
    <w:rsid w:val="00CB255B"/>
    <w:rsid w:val="00CB486E"/>
    <w:rsid w:val="00CB4F91"/>
    <w:rsid w:val="00CC1FAA"/>
    <w:rsid w:val="00CC2214"/>
    <w:rsid w:val="00CD035B"/>
    <w:rsid w:val="00CD0EAA"/>
    <w:rsid w:val="00CD2045"/>
    <w:rsid w:val="00CD2DC2"/>
    <w:rsid w:val="00CD3A42"/>
    <w:rsid w:val="00CD78EB"/>
    <w:rsid w:val="00CD797F"/>
    <w:rsid w:val="00D00334"/>
    <w:rsid w:val="00D06664"/>
    <w:rsid w:val="00D15DEB"/>
    <w:rsid w:val="00D17AAE"/>
    <w:rsid w:val="00D21043"/>
    <w:rsid w:val="00D23E87"/>
    <w:rsid w:val="00D31028"/>
    <w:rsid w:val="00D32EE5"/>
    <w:rsid w:val="00D33131"/>
    <w:rsid w:val="00D40146"/>
    <w:rsid w:val="00D43917"/>
    <w:rsid w:val="00D43D69"/>
    <w:rsid w:val="00D44945"/>
    <w:rsid w:val="00D55EA7"/>
    <w:rsid w:val="00D57473"/>
    <w:rsid w:val="00D578E3"/>
    <w:rsid w:val="00D638DC"/>
    <w:rsid w:val="00D63E14"/>
    <w:rsid w:val="00D65889"/>
    <w:rsid w:val="00D741A6"/>
    <w:rsid w:val="00DA1EA3"/>
    <w:rsid w:val="00DA2839"/>
    <w:rsid w:val="00DA38F6"/>
    <w:rsid w:val="00DA4712"/>
    <w:rsid w:val="00DA6132"/>
    <w:rsid w:val="00DB1F83"/>
    <w:rsid w:val="00DB3B0E"/>
    <w:rsid w:val="00DB574D"/>
    <w:rsid w:val="00DB6717"/>
    <w:rsid w:val="00DC0C6A"/>
    <w:rsid w:val="00DC1215"/>
    <w:rsid w:val="00DC16E9"/>
    <w:rsid w:val="00DC26DF"/>
    <w:rsid w:val="00DC4B66"/>
    <w:rsid w:val="00DC54BA"/>
    <w:rsid w:val="00DC6639"/>
    <w:rsid w:val="00DC7366"/>
    <w:rsid w:val="00DD1689"/>
    <w:rsid w:val="00DD6D21"/>
    <w:rsid w:val="00DD7B32"/>
    <w:rsid w:val="00DE501E"/>
    <w:rsid w:val="00DE5515"/>
    <w:rsid w:val="00DE57A8"/>
    <w:rsid w:val="00DE5986"/>
    <w:rsid w:val="00DE64C6"/>
    <w:rsid w:val="00DE65D8"/>
    <w:rsid w:val="00DF0A0E"/>
    <w:rsid w:val="00DF0AAF"/>
    <w:rsid w:val="00DF34EA"/>
    <w:rsid w:val="00E05D05"/>
    <w:rsid w:val="00E06155"/>
    <w:rsid w:val="00E072AA"/>
    <w:rsid w:val="00E10929"/>
    <w:rsid w:val="00E11AFE"/>
    <w:rsid w:val="00E1278B"/>
    <w:rsid w:val="00E136D6"/>
    <w:rsid w:val="00E1575F"/>
    <w:rsid w:val="00E15A13"/>
    <w:rsid w:val="00E215A6"/>
    <w:rsid w:val="00E46DA6"/>
    <w:rsid w:val="00E5125C"/>
    <w:rsid w:val="00E567F8"/>
    <w:rsid w:val="00E6178F"/>
    <w:rsid w:val="00E65273"/>
    <w:rsid w:val="00E73235"/>
    <w:rsid w:val="00E73ABE"/>
    <w:rsid w:val="00E80544"/>
    <w:rsid w:val="00E868E8"/>
    <w:rsid w:val="00E92CCB"/>
    <w:rsid w:val="00E958BE"/>
    <w:rsid w:val="00EA28DC"/>
    <w:rsid w:val="00EA2DC6"/>
    <w:rsid w:val="00EA60DA"/>
    <w:rsid w:val="00EB0D5D"/>
    <w:rsid w:val="00EB2DBB"/>
    <w:rsid w:val="00EC3630"/>
    <w:rsid w:val="00EC39E0"/>
    <w:rsid w:val="00EC44B2"/>
    <w:rsid w:val="00ED0C34"/>
    <w:rsid w:val="00ED3C92"/>
    <w:rsid w:val="00EE54F2"/>
    <w:rsid w:val="00EF0FBC"/>
    <w:rsid w:val="00EF1C8B"/>
    <w:rsid w:val="00F01532"/>
    <w:rsid w:val="00F022F3"/>
    <w:rsid w:val="00F03D41"/>
    <w:rsid w:val="00F04955"/>
    <w:rsid w:val="00F0546E"/>
    <w:rsid w:val="00F05D2E"/>
    <w:rsid w:val="00F12300"/>
    <w:rsid w:val="00F14DA8"/>
    <w:rsid w:val="00F153B7"/>
    <w:rsid w:val="00F15B0A"/>
    <w:rsid w:val="00F1681E"/>
    <w:rsid w:val="00F17561"/>
    <w:rsid w:val="00F1774C"/>
    <w:rsid w:val="00F2703C"/>
    <w:rsid w:val="00F301AB"/>
    <w:rsid w:val="00F3294D"/>
    <w:rsid w:val="00F32B99"/>
    <w:rsid w:val="00F42F52"/>
    <w:rsid w:val="00F50777"/>
    <w:rsid w:val="00F51ACC"/>
    <w:rsid w:val="00F53454"/>
    <w:rsid w:val="00F62EF9"/>
    <w:rsid w:val="00F62F0C"/>
    <w:rsid w:val="00F6560F"/>
    <w:rsid w:val="00F72B2E"/>
    <w:rsid w:val="00F73FDC"/>
    <w:rsid w:val="00F81018"/>
    <w:rsid w:val="00F84E93"/>
    <w:rsid w:val="00F8592A"/>
    <w:rsid w:val="00F90C99"/>
    <w:rsid w:val="00F9338F"/>
    <w:rsid w:val="00F9424A"/>
    <w:rsid w:val="00F964F1"/>
    <w:rsid w:val="00FA0836"/>
    <w:rsid w:val="00FB2CF1"/>
    <w:rsid w:val="00FB64A0"/>
    <w:rsid w:val="00FB7A20"/>
    <w:rsid w:val="00FC6DBC"/>
    <w:rsid w:val="00FC7397"/>
    <w:rsid w:val="00FC74D4"/>
    <w:rsid w:val="00FD35B2"/>
    <w:rsid w:val="00FD6A70"/>
    <w:rsid w:val="00FE1A25"/>
    <w:rsid w:val="00FE4999"/>
    <w:rsid w:val="00FE52A6"/>
    <w:rsid w:val="00FE59ED"/>
    <w:rsid w:val="00FF32F9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39C1CC"/>
  <w15:chartTrackingRefBased/>
  <w15:docId w15:val="{AB107DF6-D280-4718-AA8C-DA1982A57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locked="1" w:uiPriority="99"/>
    <w:lsdException w:name="Normal Table" w:semiHidden="1" w:unhideWhenUsed="1"/>
    <w:lsdException w:name="No List" w:lock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B1024"/>
    <w:rPr>
      <w:sz w:val="28"/>
    </w:rPr>
  </w:style>
  <w:style w:type="paragraph" w:styleId="1">
    <w:name w:val="heading 1"/>
    <w:basedOn w:val="a"/>
    <w:next w:val="a"/>
    <w:qFormat/>
    <w:rsid w:val="004B1024"/>
    <w:pPr>
      <w:keepNext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qFormat/>
    <w:rsid w:val="004B1024"/>
    <w:pPr>
      <w:keepNext/>
      <w:jc w:val="center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4B1024"/>
    <w:pPr>
      <w:keepNext/>
      <w:tabs>
        <w:tab w:val="left" w:pos="709"/>
        <w:tab w:val="left" w:pos="5387"/>
      </w:tabs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4B1024"/>
    <w:pPr>
      <w:keepNext/>
      <w:jc w:val="center"/>
      <w:outlineLvl w:val="3"/>
    </w:pPr>
    <w:rPr>
      <w:rFonts w:ascii="Bookman Old Style" w:hAnsi="Bookman Old Style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B1024"/>
    <w:pPr>
      <w:jc w:val="both"/>
    </w:pPr>
    <w:rPr>
      <w:lang w:val="x-none" w:eastAsia="x-none"/>
    </w:rPr>
  </w:style>
  <w:style w:type="paragraph" w:styleId="a5">
    <w:name w:val="Body Text Indent"/>
    <w:basedOn w:val="a"/>
    <w:rsid w:val="004B1024"/>
    <w:pPr>
      <w:tabs>
        <w:tab w:val="left" w:pos="567"/>
      </w:tabs>
      <w:ind w:left="-142"/>
      <w:jc w:val="both"/>
    </w:pPr>
  </w:style>
  <w:style w:type="paragraph" w:styleId="a6">
    <w:name w:val="footer"/>
    <w:basedOn w:val="a"/>
    <w:rsid w:val="004B1024"/>
    <w:pPr>
      <w:tabs>
        <w:tab w:val="center" w:pos="4153"/>
        <w:tab w:val="right" w:pos="8306"/>
      </w:tabs>
    </w:pPr>
  </w:style>
  <w:style w:type="character" w:styleId="a7">
    <w:name w:val="page number"/>
    <w:rsid w:val="004B1024"/>
    <w:rPr>
      <w:rFonts w:cs="Times New Roman"/>
    </w:rPr>
  </w:style>
  <w:style w:type="paragraph" w:styleId="a8">
    <w:name w:val="header"/>
    <w:basedOn w:val="a"/>
    <w:rsid w:val="004B1024"/>
    <w:pPr>
      <w:tabs>
        <w:tab w:val="center" w:pos="4153"/>
        <w:tab w:val="right" w:pos="8306"/>
      </w:tabs>
    </w:pPr>
  </w:style>
  <w:style w:type="paragraph" w:styleId="20">
    <w:name w:val="Body Text 2"/>
    <w:basedOn w:val="a"/>
    <w:link w:val="21"/>
    <w:rsid w:val="004B1024"/>
    <w:pPr>
      <w:jc w:val="both"/>
    </w:pPr>
    <w:rPr>
      <w:rFonts w:ascii="Bookman Old Style" w:hAnsi="Bookman Old Style"/>
      <w:sz w:val="24"/>
      <w:lang w:val="x-none" w:eastAsia="x-none"/>
    </w:rPr>
  </w:style>
  <w:style w:type="character" w:customStyle="1" w:styleId="21">
    <w:name w:val="Основной текст 2 Знак"/>
    <w:link w:val="20"/>
    <w:locked/>
    <w:rsid w:val="00773E97"/>
    <w:rPr>
      <w:rFonts w:ascii="Bookman Old Style" w:hAnsi="Bookman Old Style" w:cs="Times New Roman"/>
      <w:sz w:val="24"/>
    </w:rPr>
  </w:style>
  <w:style w:type="paragraph" w:styleId="22">
    <w:name w:val="Body Text Indent 2"/>
    <w:basedOn w:val="a"/>
    <w:rsid w:val="004B1024"/>
    <w:pPr>
      <w:spacing w:after="120" w:line="240" w:lineRule="exact"/>
      <w:ind w:left="4321" w:firstLine="1440"/>
    </w:pPr>
    <w:rPr>
      <w:rFonts w:ascii="Bookman Old Style" w:hAnsi="Bookman Old Style"/>
      <w:sz w:val="24"/>
    </w:rPr>
  </w:style>
  <w:style w:type="paragraph" w:styleId="30">
    <w:name w:val="Body Text 3"/>
    <w:basedOn w:val="a"/>
    <w:rsid w:val="004B1024"/>
    <w:rPr>
      <w:rFonts w:ascii="Bookman Old Style" w:hAnsi="Bookman Old Style"/>
      <w:sz w:val="24"/>
    </w:rPr>
  </w:style>
  <w:style w:type="paragraph" w:styleId="31">
    <w:name w:val="Body Text Indent 3"/>
    <w:basedOn w:val="a"/>
    <w:rsid w:val="004B1024"/>
    <w:pPr>
      <w:ind w:left="-14" w:firstLine="734"/>
      <w:jc w:val="both"/>
    </w:pPr>
    <w:rPr>
      <w:rFonts w:ascii="Bookman Old Style" w:hAnsi="Bookman Old Style"/>
      <w:sz w:val="24"/>
    </w:rPr>
  </w:style>
  <w:style w:type="table" w:styleId="a9">
    <w:name w:val="Table Grid"/>
    <w:basedOn w:val="a1"/>
    <w:rsid w:val="00471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036B8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B7C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B7CB8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styleId="ab">
    <w:name w:val="Hyperlink"/>
    <w:rsid w:val="00393DAA"/>
    <w:rPr>
      <w:rFonts w:cs="Times New Roman"/>
      <w:color w:val="0000FF"/>
      <w:u w:val="single"/>
    </w:rPr>
  </w:style>
  <w:style w:type="paragraph" w:customStyle="1" w:styleId="ConsPlusJurTerm">
    <w:name w:val="ConsPlusJurTerm"/>
    <w:uiPriority w:val="99"/>
    <w:rsid w:val="00867BEE"/>
    <w:pPr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character" w:customStyle="1" w:styleId="a4">
    <w:name w:val="Основной текст Знак"/>
    <w:link w:val="a3"/>
    <w:locked/>
    <w:rsid w:val="00B54191"/>
    <w:rPr>
      <w:rFonts w:cs="Times New Roman"/>
      <w:sz w:val="28"/>
    </w:rPr>
  </w:style>
  <w:style w:type="paragraph" w:customStyle="1" w:styleId="ac">
    <w:name w:val="Об"/>
    <w:rsid w:val="00B54191"/>
    <w:pPr>
      <w:widowControl w:val="0"/>
    </w:pPr>
  </w:style>
  <w:style w:type="paragraph" w:customStyle="1" w:styleId="10">
    <w:name w:val="Обычный (веб)1"/>
    <w:basedOn w:val="a"/>
    <w:uiPriority w:val="99"/>
    <w:rsid w:val="00930E6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4B2608"/>
    <w:rPr>
      <w:rFonts w:cs="Times New Roman"/>
    </w:rPr>
  </w:style>
  <w:style w:type="paragraph" w:customStyle="1" w:styleId="ConsPlusNormal">
    <w:name w:val="ConsPlusNormal"/>
    <w:rsid w:val="00886942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link w:val="ConsNonformat0"/>
    <w:rsid w:val="00E05D05"/>
    <w:pPr>
      <w:widowControl w:val="0"/>
    </w:pPr>
    <w:rPr>
      <w:rFonts w:ascii="Courier New" w:hAnsi="Courier New"/>
    </w:rPr>
  </w:style>
  <w:style w:type="character" w:customStyle="1" w:styleId="ConsNonformat0">
    <w:name w:val="ConsNonformat Знак"/>
    <w:link w:val="ConsNonformat"/>
    <w:locked/>
    <w:rsid w:val="00E05D05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4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89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64;&#1072;&#1073;&#1083;&#1086;&#1085;_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Шаблон_2</Template>
  <TotalTime>2762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ПРЕСС- РЕЛИЗ</vt:lpstr>
    </vt:vector>
  </TitlesOfParts>
  <Company>Work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ПРЕСС- РЕЛИЗ</dc:title>
  <dc:subject/>
  <dc:creator>User</dc:creator>
  <cp:keywords/>
  <dc:description/>
  <cp:lastModifiedBy>Мунгалов Константин Александрович</cp:lastModifiedBy>
  <cp:revision>6</cp:revision>
  <cp:lastPrinted>2016-12-05T05:15:00Z</cp:lastPrinted>
  <dcterms:created xsi:type="dcterms:W3CDTF">2022-02-16T13:38:00Z</dcterms:created>
  <dcterms:modified xsi:type="dcterms:W3CDTF">2022-04-17T11:23:00Z</dcterms:modified>
</cp:coreProperties>
</file>